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text" w:tblpX="15" w:tblpY="1"/>
        <w:tblOverlap w:val="never"/>
        <w:tblW w:w="149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"/>
        <w:gridCol w:w="3060"/>
        <w:gridCol w:w="810"/>
        <w:gridCol w:w="4680"/>
        <w:gridCol w:w="630"/>
        <w:gridCol w:w="5400"/>
      </w:tblGrid>
      <w:tr w:rsidR="008E4AE4" w:rsidRPr="00E92544" w14:paraId="3219971A" w14:textId="77777777" w:rsidTr="00136513">
        <w:trPr>
          <w:cantSplit/>
          <w:trHeight w:val="4197"/>
        </w:trPr>
        <w:tc>
          <w:tcPr>
            <w:tcW w:w="345" w:type="dxa"/>
          </w:tcPr>
          <w:p w14:paraId="0E3FC883" w14:textId="77777777" w:rsidR="008E4AE4" w:rsidRPr="00E92544" w:rsidRDefault="008E4AE4" w:rsidP="0011163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</w:tcPr>
          <w:p w14:paraId="3ED51A16" w14:textId="77777777" w:rsidR="008E4AE4" w:rsidRPr="0079691A" w:rsidRDefault="0079691A" w:rsidP="0011163F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79691A">
              <w:rPr>
                <w:rFonts w:ascii="Arial" w:hAnsi="Arial" w:cs="Arial"/>
                <w:b/>
                <w:bCs/>
              </w:rPr>
              <w:t>Firm Name</w:t>
            </w:r>
          </w:p>
          <w:p w14:paraId="1480B56E" w14:textId="355E0672" w:rsidR="0079691A" w:rsidRPr="00CB35D8" w:rsidRDefault="0079691A" w:rsidP="0011163F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79691A">
              <w:rPr>
                <w:rFonts w:ascii="Arial" w:hAnsi="Arial" w:cs="Arial"/>
                <w:b/>
                <w:bCs/>
              </w:rPr>
              <w:t>Contact Person</w:t>
            </w:r>
          </w:p>
          <w:p w14:paraId="42345BD2" w14:textId="3AC212F0" w:rsidR="0079691A" w:rsidRPr="0079691A" w:rsidRDefault="0079691A" w:rsidP="0011163F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79691A">
              <w:rPr>
                <w:rFonts w:ascii="Arial" w:hAnsi="Arial" w:cs="Arial"/>
                <w:b/>
                <w:bCs/>
              </w:rPr>
              <w:t>Firm Address</w:t>
            </w:r>
            <w:r w:rsidR="00D81BFC">
              <w:rPr>
                <w:rFonts w:ascii="Arial" w:hAnsi="Arial" w:cs="Arial"/>
                <w:b/>
                <w:bCs/>
              </w:rPr>
              <w:t xml:space="preserve"> (Primary Office Location)</w:t>
            </w:r>
          </w:p>
          <w:p w14:paraId="213DF323" w14:textId="77777777" w:rsidR="0079691A" w:rsidRPr="0079691A" w:rsidRDefault="0079691A" w:rsidP="0011163F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79691A">
              <w:rPr>
                <w:rFonts w:ascii="Arial" w:hAnsi="Arial" w:cs="Arial"/>
                <w:b/>
                <w:bCs/>
              </w:rPr>
              <w:t>Phone Number</w:t>
            </w:r>
          </w:p>
          <w:p w14:paraId="4036A361" w14:textId="77777777" w:rsidR="0079691A" w:rsidRDefault="0079691A" w:rsidP="0011163F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79691A">
              <w:rPr>
                <w:rFonts w:ascii="Arial" w:hAnsi="Arial" w:cs="Arial"/>
                <w:b/>
                <w:bCs/>
              </w:rPr>
              <w:t>Email Address</w:t>
            </w:r>
          </w:p>
          <w:p w14:paraId="5F9EE937" w14:textId="77777777" w:rsidR="00136513" w:rsidRDefault="00136513" w:rsidP="0011163F">
            <w:pPr>
              <w:spacing w:after="60"/>
              <w:rPr>
                <w:rFonts w:ascii="Arial" w:hAnsi="Arial" w:cs="Arial"/>
                <w:b/>
                <w:bCs/>
              </w:rPr>
            </w:pPr>
          </w:p>
          <w:p w14:paraId="3FFBF593" w14:textId="39D9C93A" w:rsidR="00136513" w:rsidRPr="0079691A" w:rsidRDefault="00136513" w:rsidP="0011163F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Provide similar information for each partner, as needed </w:t>
            </w:r>
          </w:p>
        </w:tc>
        <w:tc>
          <w:tcPr>
            <w:tcW w:w="810" w:type="dxa"/>
          </w:tcPr>
          <w:p w14:paraId="4B2D8110" w14:textId="77777777" w:rsidR="008E4AE4" w:rsidRDefault="008E4AE4" w:rsidP="0011163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B1BCE4" w14:textId="77777777" w:rsidR="00136513" w:rsidRDefault="00136513" w:rsidP="0011163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 Branch</w:t>
            </w:r>
          </w:p>
          <w:p w14:paraId="716F79B4" w14:textId="77777777" w:rsidR="00136513" w:rsidRDefault="00136513" w:rsidP="0011163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40D740" w14:textId="3F5FBB14" w:rsidR="00136513" w:rsidRDefault="00136513" w:rsidP="0011163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and </w:t>
            </w:r>
          </w:p>
          <w:p w14:paraId="4ACC951B" w14:textId="77777777" w:rsidR="00136513" w:rsidRDefault="00136513" w:rsidP="0011163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08D3C8" w14:textId="10F02CC8" w:rsidR="00136513" w:rsidRPr="00E92544" w:rsidRDefault="00136513" w:rsidP="0011163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Firm Total</w:t>
            </w:r>
          </w:p>
        </w:tc>
        <w:tc>
          <w:tcPr>
            <w:tcW w:w="4680" w:type="dxa"/>
          </w:tcPr>
          <w:p w14:paraId="1E6C0D78" w14:textId="77777777" w:rsidR="00136513" w:rsidRDefault="00136513" w:rsidP="001365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2352BD" w14:textId="5C235F70" w:rsidR="00136513" w:rsidRDefault="00136513" w:rsidP="0013651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 Key Staff (those listed in </w:t>
            </w:r>
            <w:r w:rsidR="00CB35D8">
              <w:rPr>
                <w:rFonts w:ascii="Arial" w:hAnsi="Arial" w:cs="Arial"/>
                <w:sz w:val="18"/>
                <w:szCs w:val="18"/>
              </w:rPr>
              <w:t>resumes in RFQ response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DB16F28" w14:textId="6B94075F" w:rsidR="00136513" w:rsidRPr="00136513" w:rsidRDefault="00136513" w:rsidP="00136513">
            <w:pPr>
              <w:spacing w:line="276" w:lineRule="auto"/>
              <w:rPr>
                <w:rFonts w:ascii="Arial" w:hAnsi="Arial" w:cs="Arial"/>
                <w:b/>
                <w:bCs/>
                <w:color w:val="211D1E"/>
              </w:rPr>
            </w:pPr>
            <w:r w:rsidRPr="00136513">
              <w:rPr>
                <w:rFonts w:ascii="Arial" w:hAnsi="Arial" w:cs="Arial"/>
                <w:b/>
                <w:bCs/>
                <w:color w:val="211D1E"/>
              </w:rPr>
              <w:t xml:space="preserve">Name, </w:t>
            </w:r>
            <w:r w:rsidR="00D81BFC">
              <w:rPr>
                <w:rFonts w:ascii="Arial" w:hAnsi="Arial" w:cs="Arial"/>
                <w:b/>
                <w:bCs/>
                <w:color w:val="211D1E"/>
              </w:rPr>
              <w:t>Role</w:t>
            </w:r>
            <w:r w:rsidRPr="00136513">
              <w:rPr>
                <w:rFonts w:ascii="Arial" w:hAnsi="Arial" w:cs="Arial"/>
                <w:b/>
                <w:bCs/>
                <w:color w:val="211D1E"/>
              </w:rPr>
              <w:t xml:space="preserve">, </w:t>
            </w:r>
            <w:r w:rsidR="00D81BFC">
              <w:rPr>
                <w:rFonts w:ascii="Arial" w:hAnsi="Arial" w:cs="Arial"/>
                <w:b/>
                <w:bCs/>
                <w:color w:val="211D1E"/>
              </w:rPr>
              <w:t>Office Location (where they live)</w:t>
            </w:r>
          </w:p>
        </w:tc>
        <w:tc>
          <w:tcPr>
            <w:tcW w:w="630" w:type="dxa"/>
          </w:tcPr>
          <w:p w14:paraId="4E9849B3" w14:textId="77777777" w:rsidR="008E4AE4" w:rsidRPr="00136513" w:rsidRDefault="008E4AE4" w:rsidP="0011163F">
            <w:pPr>
              <w:jc w:val="center"/>
              <w:rPr>
                <w:rFonts w:ascii="Arial" w:hAnsi="Arial" w:cs="Arial"/>
              </w:rPr>
            </w:pPr>
          </w:p>
          <w:p w14:paraId="420ABF6D" w14:textId="77777777" w:rsidR="00136513" w:rsidRPr="00136513" w:rsidRDefault="00136513" w:rsidP="0011163F">
            <w:pPr>
              <w:jc w:val="center"/>
              <w:rPr>
                <w:rFonts w:ascii="Arial" w:hAnsi="Arial" w:cs="Arial"/>
                <w:b/>
                <w:bCs/>
              </w:rPr>
            </w:pPr>
            <w:r w:rsidRPr="00136513">
              <w:rPr>
                <w:rFonts w:ascii="Arial" w:hAnsi="Arial" w:cs="Arial"/>
                <w:b/>
                <w:bCs/>
              </w:rPr>
              <w:t>A</w:t>
            </w:r>
          </w:p>
          <w:p w14:paraId="1577D51A" w14:textId="77777777" w:rsidR="00136513" w:rsidRPr="00136513" w:rsidRDefault="00136513" w:rsidP="0011163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9831AE" w14:textId="77777777" w:rsidR="00136513" w:rsidRPr="00136513" w:rsidRDefault="00136513" w:rsidP="0011163F">
            <w:pPr>
              <w:jc w:val="center"/>
              <w:rPr>
                <w:rFonts w:ascii="Arial" w:hAnsi="Arial" w:cs="Arial"/>
                <w:b/>
                <w:bCs/>
              </w:rPr>
            </w:pPr>
            <w:r w:rsidRPr="00136513">
              <w:rPr>
                <w:rFonts w:ascii="Arial" w:hAnsi="Arial" w:cs="Arial"/>
                <w:b/>
                <w:bCs/>
              </w:rPr>
              <w:t>B</w:t>
            </w:r>
          </w:p>
          <w:p w14:paraId="64CAE768" w14:textId="77777777" w:rsidR="00136513" w:rsidRPr="00136513" w:rsidRDefault="00136513" w:rsidP="0011163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F3490B" w14:textId="77777777" w:rsidR="00136513" w:rsidRPr="00136513" w:rsidRDefault="00136513" w:rsidP="0011163F">
            <w:pPr>
              <w:jc w:val="center"/>
              <w:rPr>
                <w:rFonts w:ascii="Arial" w:hAnsi="Arial" w:cs="Arial"/>
                <w:b/>
                <w:bCs/>
              </w:rPr>
            </w:pPr>
            <w:r w:rsidRPr="00136513">
              <w:rPr>
                <w:rFonts w:ascii="Arial" w:hAnsi="Arial" w:cs="Arial"/>
                <w:b/>
                <w:bCs/>
              </w:rPr>
              <w:t>C</w:t>
            </w:r>
          </w:p>
          <w:p w14:paraId="04C23624" w14:textId="77777777" w:rsidR="00136513" w:rsidRPr="00136513" w:rsidRDefault="00136513" w:rsidP="0011163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072D580" w14:textId="7F83AB3E" w:rsidR="00136513" w:rsidRPr="00136513" w:rsidRDefault="00136513" w:rsidP="0011163F">
            <w:pPr>
              <w:jc w:val="center"/>
              <w:rPr>
                <w:rFonts w:ascii="Arial" w:hAnsi="Arial" w:cs="Arial"/>
              </w:rPr>
            </w:pPr>
            <w:r w:rsidRPr="00136513">
              <w:rPr>
                <w:rFonts w:ascii="Arial" w:hAnsi="Arial" w:cs="Arial"/>
              </w:rPr>
              <w:t>or</w:t>
            </w:r>
          </w:p>
          <w:p w14:paraId="00755E99" w14:textId="77777777" w:rsidR="00136513" w:rsidRPr="00136513" w:rsidRDefault="00136513" w:rsidP="0011163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B0220A9" w14:textId="7EF9D353" w:rsidR="00136513" w:rsidRPr="00136513" w:rsidRDefault="00136513" w:rsidP="0011163F">
            <w:pPr>
              <w:jc w:val="center"/>
              <w:rPr>
                <w:rFonts w:ascii="Arial" w:hAnsi="Arial" w:cs="Arial"/>
              </w:rPr>
            </w:pPr>
            <w:r w:rsidRPr="00136513"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</w:rPr>
              <w:t>/a</w:t>
            </w:r>
          </w:p>
        </w:tc>
        <w:tc>
          <w:tcPr>
            <w:tcW w:w="5400" w:type="dxa"/>
          </w:tcPr>
          <w:p w14:paraId="76AB28DC" w14:textId="77777777" w:rsidR="00136513" w:rsidRDefault="00136513" w:rsidP="000B1BC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F92516" w14:textId="7DE13114" w:rsidR="008E4AE4" w:rsidRDefault="002B643C" w:rsidP="000B1B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136513">
              <w:rPr>
                <w:rFonts w:ascii="Arial" w:hAnsi="Arial" w:cs="Arial"/>
                <w:sz w:val="18"/>
                <w:szCs w:val="18"/>
              </w:rPr>
              <w:t xml:space="preserve">Similar Projects (name only – those listed in </w:t>
            </w:r>
            <w:r w:rsidR="00CB35D8">
              <w:rPr>
                <w:rFonts w:ascii="Arial" w:hAnsi="Arial" w:cs="Arial"/>
                <w:sz w:val="18"/>
                <w:szCs w:val="18"/>
              </w:rPr>
              <w:t>RFQ response</w:t>
            </w:r>
            <w:r w:rsidR="00136513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BDB67A9" w14:textId="77777777" w:rsidR="00136513" w:rsidRPr="00136513" w:rsidRDefault="00136513" w:rsidP="00136513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136513">
              <w:rPr>
                <w:rFonts w:ascii="Arial" w:hAnsi="Arial" w:cs="Arial"/>
                <w:b/>
                <w:bCs/>
              </w:rPr>
              <w:t>Project 1</w:t>
            </w:r>
          </w:p>
          <w:p w14:paraId="3672C121" w14:textId="77777777" w:rsidR="00136513" w:rsidRPr="00136513" w:rsidRDefault="00136513" w:rsidP="00136513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136513">
              <w:rPr>
                <w:rFonts w:ascii="Arial" w:hAnsi="Arial" w:cs="Arial"/>
                <w:b/>
                <w:bCs/>
              </w:rPr>
              <w:t>Project 2</w:t>
            </w:r>
          </w:p>
          <w:p w14:paraId="6BAB9FAD" w14:textId="4624B237" w:rsidR="00136513" w:rsidRPr="002E4F4F" w:rsidRDefault="00136513" w:rsidP="0013651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36513">
              <w:rPr>
                <w:rFonts w:ascii="Arial" w:hAnsi="Arial" w:cs="Arial"/>
                <w:b/>
                <w:bCs/>
              </w:rPr>
              <w:t xml:space="preserve">Project </w:t>
            </w:r>
            <w:r w:rsidR="002B643C">
              <w:rPr>
                <w:rFonts w:ascii="Arial" w:hAnsi="Arial" w:cs="Arial"/>
                <w:b/>
                <w:bCs/>
              </w:rPr>
              <w:t>3</w:t>
            </w:r>
          </w:p>
        </w:tc>
      </w:tr>
    </w:tbl>
    <w:p w14:paraId="03C21536" w14:textId="77777777" w:rsidR="008D0ACF" w:rsidRPr="00FD06AE" w:rsidRDefault="008D0ACF">
      <w:pPr>
        <w:rPr>
          <w:rFonts w:ascii="Arial" w:hAnsi="Arial" w:cs="Arial"/>
          <w:sz w:val="18"/>
          <w:szCs w:val="18"/>
        </w:rPr>
      </w:pPr>
    </w:p>
    <w:sectPr w:rsidR="008D0ACF" w:rsidRPr="00FD06AE" w:rsidSect="005868FD">
      <w:headerReference w:type="default" r:id="rId8"/>
      <w:footerReference w:type="default" r:id="rId9"/>
      <w:type w:val="continuous"/>
      <w:pgSz w:w="15840" w:h="24480" w:code="17"/>
      <w:pgMar w:top="302" w:right="302" w:bottom="720" w:left="302" w:header="43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D99C" w14:textId="77777777" w:rsidR="00BF104B" w:rsidRDefault="00BF104B">
      <w:r>
        <w:separator/>
      </w:r>
    </w:p>
  </w:endnote>
  <w:endnote w:type="continuationSeparator" w:id="0">
    <w:p w14:paraId="1FAF0EC8" w14:textId="77777777" w:rsidR="00BF104B" w:rsidRDefault="00BF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unders Grotesk Light">
    <w:altName w:val="Founders Grotesk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bas Kai">
    <w:altName w:val="Bebas Ka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bel Regular">
    <w:altName w:val="Nobel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">
    <w:altName w:val="Benton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Next LT Pro Regular">
    <w:altName w:val="AvenirNext LT Pro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-Grotesk Std Light">
    <w:altName w:val="Akzidenz-Grotesk St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AHCOQ+ArialMT">
    <w:altName w:val="JAHCOQ+Arial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evitOT-Light">
    <w:altName w:val="KievitOT-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OT-Bold">
    <w:altName w:val="DINOT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OT-Light">
    <w:altName w:val="DINOT-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PW Centra No2">
    <w:altName w:val="PW Centra No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Book">
    <w:altName w:val="Gotham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 Medium">
    <w:altName w:val="BentonSans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F87B" w14:textId="77777777" w:rsidR="00F370ED" w:rsidRDefault="00F370ED">
    <w:pPr>
      <w:pStyle w:val="Footer"/>
      <w:jc w:val="center"/>
    </w:pPr>
    <w:r>
      <w:rPr>
        <w:rStyle w:val="PageNumber"/>
        <w:snapToGrid w:val="0"/>
      </w:rPr>
      <w:t xml:space="preserve">Page </w:t>
    </w:r>
    <w:r>
      <w:rPr>
        <w:rStyle w:val="PageNumber"/>
        <w:snapToGrid w:val="0"/>
      </w:rPr>
      <w:fldChar w:fldCharType="begin"/>
    </w:r>
    <w:r>
      <w:rPr>
        <w:rStyle w:val="PageNumber"/>
        <w:snapToGrid w:val="0"/>
      </w:rPr>
      <w:instrText xml:space="preserve"> PAGE </w:instrText>
    </w:r>
    <w:r>
      <w:rPr>
        <w:rStyle w:val="PageNumber"/>
        <w:snapToGrid w:val="0"/>
      </w:rPr>
      <w:fldChar w:fldCharType="separate"/>
    </w:r>
    <w:r w:rsidR="00DB0503">
      <w:rPr>
        <w:rStyle w:val="PageNumber"/>
        <w:noProof/>
        <w:snapToGrid w:val="0"/>
      </w:rPr>
      <w:t>1</w:t>
    </w:r>
    <w:r>
      <w:rPr>
        <w:rStyle w:val="PageNumber"/>
        <w:snapToGrid w:val="0"/>
      </w:rPr>
      <w:fldChar w:fldCharType="end"/>
    </w:r>
    <w:r>
      <w:rPr>
        <w:rStyle w:val="PageNumber"/>
        <w:snapToGrid w:val="0"/>
      </w:rPr>
      <w:t xml:space="preserve"> of </w:t>
    </w:r>
    <w:r>
      <w:rPr>
        <w:rStyle w:val="PageNumber"/>
        <w:noProof/>
        <w:snapToGrid w:val="0"/>
      </w:rPr>
      <w:fldChar w:fldCharType="begin"/>
    </w:r>
    <w:r>
      <w:rPr>
        <w:rStyle w:val="PageNumber"/>
        <w:noProof/>
        <w:snapToGrid w:val="0"/>
      </w:rPr>
      <w:instrText xml:space="preserve"> NUMPAGES  \# "0"  \* MERGEFORMAT </w:instrText>
    </w:r>
    <w:r>
      <w:rPr>
        <w:rStyle w:val="PageNumber"/>
        <w:noProof/>
        <w:snapToGrid w:val="0"/>
      </w:rPr>
      <w:fldChar w:fldCharType="separate"/>
    </w:r>
    <w:r w:rsidR="00DB0503">
      <w:rPr>
        <w:rStyle w:val="PageNumber"/>
        <w:noProof/>
        <w:snapToGrid w:val="0"/>
      </w:rPr>
      <w:t>1</w:t>
    </w:r>
    <w:r>
      <w:rPr>
        <w:rStyle w:val="PageNumber"/>
        <w:noProof/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B9B9E" w14:textId="77777777" w:rsidR="00BF104B" w:rsidRDefault="00BF104B">
      <w:r>
        <w:separator/>
      </w:r>
    </w:p>
  </w:footnote>
  <w:footnote w:type="continuationSeparator" w:id="0">
    <w:p w14:paraId="6D7F59A6" w14:textId="77777777" w:rsidR="00BF104B" w:rsidRDefault="00BF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35" w:type="dxa"/>
      <w:tblInd w:w="1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3393"/>
      <w:gridCol w:w="804"/>
      <w:gridCol w:w="4696"/>
      <w:gridCol w:w="631"/>
      <w:gridCol w:w="1985"/>
      <w:gridCol w:w="3426"/>
    </w:tblGrid>
    <w:tr w:rsidR="0079691A" w:rsidRPr="0079691A" w14:paraId="39448154" w14:textId="77777777" w:rsidTr="005868FD">
      <w:trPr>
        <w:cantSplit/>
        <w:trHeight w:val="706"/>
        <w:tblHeader/>
      </w:trPr>
      <w:tc>
        <w:tcPr>
          <w:tcW w:w="3393" w:type="dxa"/>
          <w:tcBorders>
            <w:top w:val="single" w:sz="12" w:space="0" w:color="auto"/>
            <w:bottom w:val="nil"/>
          </w:tcBorders>
          <w:shd w:val="pct5" w:color="auto" w:fill="FFFFFF"/>
        </w:tcPr>
        <w:p w14:paraId="7D0DF18A" w14:textId="081B1266" w:rsidR="00F370ED" w:rsidRPr="0079691A" w:rsidRDefault="00CB35D8" w:rsidP="00BC07E3">
          <w:pPr>
            <w:pStyle w:val="Heading2"/>
          </w:pPr>
          <w:r>
            <w:t>CMR</w:t>
          </w:r>
          <w:r w:rsidR="00F370ED" w:rsidRPr="0079691A">
            <w:t xml:space="preserve"> </w:t>
          </w:r>
          <w:r w:rsidR="0079691A" w:rsidRPr="0079691A">
            <w:t>Information Form</w:t>
          </w:r>
        </w:p>
        <w:p w14:paraId="3A405FD8" w14:textId="2374919C" w:rsidR="0079691A" w:rsidRPr="0079691A" w:rsidRDefault="0079691A" w:rsidP="006F2A8D">
          <w:pPr>
            <w:rPr>
              <w:b/>
            </w:rPr>
          </w:pPr>
          <w:r w:rsidRPr="0079691A">
            <w:rPr>
              <w:b/>
            </w:rPr>
            <w:t>202</w:t>
          </w:r>
          <w:r w:rsidR="00892434">
            <w:rPr>
              <w:b/>
            </w:rPr>
            <w:t>5</w:t>
          </w:r>
          <w:r w:rsidRPr="0079691A">
            <w:rPr>
              <w:b/>
            </w:rPr>
            <w:t>20022</w:t>
          </w:r>
        </w:p>
        <w:p w14:paraId="1AF8429B" w14:textId="477087D6" w:rsidR="00F370ED" w:rsidRPr="0079691A" w:rsidRDefault="00892434" w:rsidP="006F2A8D">
          <w:pPr>
            <w:rPr>
              <w:b/>
            </w:rPr>
          </w:pPr>
          <w:r>
            <w:rPr>
              <w:b/>
            </w:rPr>
            <w:t>David Hammock</w:t>
          </w:r>
          <w:r w:rsidR="0079691A" w:rsidRPr="0079691A">
            <w:rPr>
              <w:b/>
            </w:rPr>
            <w:t>, Project Manager</w:t>
          </w:r>
        </w:p>
      </w:tc>
      <w:tc>
        <w:tcPr>
          <w:tcW w:w="8116" w:type="dxa"/>
          <w:gridSpan w:val="4"/>
          <w:tcBorders>
            <w:top w:val="single" w:sz="12" w:space="0" w:color="auto"/>
            <w:bottom w:val="single" w:sz="4" w:space="0" w:color="auto"/>
          </w:tcBorders>
          <w:shd w:val="pct5" w:color="auto" w:fill="FFFFFF"/>
        </w:tcPr>
        <w:p w14:paraId="411FF75F" w14:textId="67EDE93D" w:rsidR="00F370ED" w:rsidRPr="0079691A" w:rsidRDefault="00892434" w:rsidP="00BC07E3">
          <w:pPr>
            <w:jc w:val="center"/>
            <w:rPr>
              <w:b/>
              <w:bCs/>
              <w:sz w:val="32"/>
            </w:rPr>
          </w:pPr>
          <w:r>
            <w:rPr>
              <w:b/>
              <w:bCs/>
              <w:sz w:val="32"/>
            </w:rPr>
            <w:t>Utility Plant Building Expansion – Cates Chiller Plant</w:t>
          </w:r>
        </w:p>
        <w:p w14:paraId="0261C0CC" w14:textId="514346F9" w:rsidR="00F370ED" w:rsidRPr="0079691A" w:rsidRDefault="00F370ED" w:rsidP="005D1929">
          <w:pPr>
            <w:tabs>
              <w:tab w:val="left" w:pos="7422"/>
            </w:tabs>
            <w:jc w:val="center"/>
            <w:rPr>
              <w:sz w:val="24"/>
            </w:rPr>
          </w:pPr>
          <w:r w:rsidRPr="0079691A">
            <w:rPr>
              <w:sz w:val="28"/>
            </w:rPr>
            <w:t>Project Number:</w:t>
          </w:r>
          <w:r w:rsidR="00FC1592" w:rsidRPr="0079691A">
            <w:rPr>
              <w:sz w:val="28"/>
            </w:rPr>
            <w:t xml:space="preserve"> </w:t>
          </w:r>
          <w:r w:rsidR="0079691A" w:rsidRPr="0079691A">
            <w:rPr>
              <w:sz w:val="28"/>
            </w:rPr>
            <w:t>202</w:t>
          </w:r>
          <w:r w:rsidR="00892434">
            <w:rPr>
              <w:sz w:val="28"/>
            </w:rPr>
            <w:t>5</w:t>
          </w:r>
          <w:r w:rsidR="0079691A" w:rsidRPr="0079691A">
            <w:rPr>
              <w:sz w:val="28"/>
            </w:rPr>
            <w:t>20022</w:t>
          </w:r>
        </w:p>
      </w:tc>
      <w:tc>
        <w:tcPr>
          <w:tcW w:w="3426" w:type="dxa"/>
          <w:tcBorders>
            <w:top w:val="single" w:sz="12" w:space="0" w:color="auto"/>
            <w:bottom w:val="single" w:sz="4" w:space="0" w:color="auto"/>
          </w:tcBorders>
          <w:shd w:val="pct5" w:color="auto" w:fill="FFFFFF"/>
        </w:tcPr>
        <w:p w14:paraId="7B2DF7F2" w14:textId="77777777" w:rsidR="00F370ED" w:rsidRPr="0079691A" w:rsidRDefault="00F370ED" w:rsidP="00DB7766">
          <w:pPr>
            <w:tabs>
              <w:tab w:val="left" w:pos="342"/>
            </w:tabs>
            <w:rPr>
              <w:b/>
              <w:sz w:val="16"/>
              <w:szCs w:val="16"/>
              <w:u w:val="single"/>
            </w:rPr>
          </w:pPr>
          <w:r w:rsidRPr="0079691A">
            <w:rPr>
              <w:b/>
            </w:rPr>
            <w:tab/>
          </w:r>
          <w:r w:rsidRPr="0079691A">
            <w:rPr>
              <w:b/>
              <w:sz w:val="16"/>
              <w:szCs w:val="16"/>
              <w:u w:val="single"/>
            </w:rPr>
            <w:t>Firm Type</w:t>
          </w:r>
        </w:p>
        <w:p w14:paraId="2D8DF4B5" w14:textId="13EB13AE" w:rsidR="00F370ED" w:rsidRPr="0079691A" w:rsidRDefault="00F370ED" w:rsidP="00DB7766">
          <w:pPr>
            <w:rPr>
              <w:b/>
              <w:sz w:val="16"/>
              <w:szCs w:val="16"/>
            </w:rPr>
          </w:pPr>
          <w:r w:rsidRPr="0079691A">
            <w:rPr>
              <w:b/>
              <w:sz w:val="16"/>
              <w:szCs w:val="16"/>
            </w:rPr>
            <w:t>A – Small Bus</w:t>
          </w:r>
          <w:r w:rsidR="0079691A" w:rsidRPr="0079691A">
            <w:rPr>
              <w:b/>
              <w:sz w:val="16"/>
              <w:szCs w:val="16"/>
            </w:rPr>
            <w:t>iness</w:t>
          </w:r>
        </w:p>
        <w:p w14:paraId="39F17CA0" w14:textId="74A56EE3" w:rsidR="00F370ED" w:rsidRPr="0079691A" w:rsidRDefault="00F370ED" w:rsidP="00DB7766">
          <w:pPr>
            <w:rPr>
              <w:b/>
              <w:sz w:val="16"/>
              <w:szCs w:val="16"/>
            </w:rPr>
          </w:pPr>
          <w:r w:rsidRPr="0079691A">
            <w:rPr>
              <w:b/>
              <w:sz w:val="16"/>
              <w:szCs w:val="16"/>
            </w:rPr>
            <w:t>B – Disadvantaged Bus</w:t>
          </w:r>
          <w:r w:rsidR="0079691A" w:rsidRPr="0079691A">
            <w:rPr>
              <w:b/>
              <w:sz w:val="16"/>
              <w:szCs w:val="16"/>
            </w:rPr>
            <w:t>iness</w:t>
          </w:r>
        </w:p>
        <w:p w14:paraId="0046DACC" w14:textId="77777777" w:rsidR="00F370ED" w:rsidRPr="0079691A" w:rsidRDefault="00F370ED" w:rsidP="00DB7766">
          <w:pPr>
            <w:rPr>
              <w:b/>
            </w:rPr>
          </w:pPr>
          <w:r w:rsidRPr="0079691A">
            <w:rPr>
              <w:b/>
              <w:sz w:val="16"/>
              <w:szCs w:val="16"/>
            </w:rPr>
            <w:t>C – Women Owned Business</w:t>
          </w:r>
        </w:p>
      </w:tc>
    </w:tr>
    <w:tr w:rsidR="0079691A" w:rsidRPr="0079691A" w14:paraId="3637A586" w14:textId="77777777" w:rsidTr="00136513">
      <w:trPr>
        <w:gridAfter w:val="2"/>
        <w:wAfter w:w="5411" w:type="dxa"/>
        <w:cantSplit/>
        <w:trHeight w:val="230"/>
        <w:tblHeader/>
      </w:trPr>
      <w:tc>
        <w:tcPr>
          <w:tcW w:w="3393" w:type="dxa"/>
          <w:vMerge w:val="restart"/>
          <w:tcBorders>
            <w:top w:val="single" w:sz="6" w:space="0" w:color="auto"/>
          </w:tcBorders>
          <w:shd w:val="pct5" w:color="auto" w:fill="FFFFFF"/>
        </w:tcPr>
        <w:p w14:paraId="1422365B" w14:textId="77777777" w:rsidR="00F370ED" w:rsidRPr="0079691A" w:rsidRDefault="00F370ED" w:rsidP="001D42D2">
          <w:pPr>
            <w:jc w:val="center"/>
            <w:rPr>
              <w:b/>
            </w:rPr>
          </w:pPr>
        </w:p>
        <w:p w14:paraId="7F8C03D1" w14:textId="77777777" w:rsidR="00F370ED" w:rsidRPr="0079691A" w:rsidRDefault="00F370ED" w:rsidP="001D42D2">
          <w:pPr>
            <w:jc w:val="center"/>
            <w:rPr>
              <w:b/>
            </w:rPr>
          </w:pPr>
          <w:r w:rsidRPr="0079691A">
            <w:rPr>
              <w:b/>
            </w:rPr>
            <w:t>Firm Information</w:t>
          </w:r>
        </w:p>
      </w:tc>
      <w:tc>
        <w:tcPr>
          <w:tcW w:w="804" w:type="dxa"/>
          <w:vMerge w:val="restart"/>
          <w:tcBorders>
            <w:top w:val="single" w:sz="6" w:space="0" w:color="auto"/>
          </w:tcBorders>
          <w:shd w:val="pct5" w:color="auto" w:fill="FFFFFF"/>
          <w:textDirection w:val="tbRl"/>
        </w:tcPr>
        <w:p w14:paraId="397B630F" w14:textId="77777777" w:rsidR="00F370ED" w:rsidRPr="0079691A" w:rsidRDefault="00F370ED" w:rsidP="0011163F">
          <w:pPr>
            <w:ind w:left="113" w:right="113"/>
            <w:jc w:val="center"/>
            <w:rPr>
              <w:b/>
            </w:rPr>
          </w:pPr>
          <w:r w:rsidRPr="0079691A">
            <w:rPr>
              <w:b/>
            </w:rPr>
            <w:t>FIRM SIZE</w:t>
          </w:r>
        </w:p>
      </w:tc>
      <w:tc>
        <w:tcPr>
          <w:tcW w:w="4696" w:type="dxa"/>
          <w:vMerge w:val="restart"/>
          <w:tcBorders>
            <w:top w:val="single" w:sz="6" w:space="0" w:color="auto"/>
          </w:tcBorders>
          <w:shd w:val="pct5" w:color="auto" w:fill="FFFFFF"/>
        </w:tcPr>
        <w:p w14:paraId="00D9F258" w14:textId="77777777" w:rsidR="0079691A" w:rsidRDefault="0079691A" w:rsidP="00BC07E3">
          <w:pPr>
            <w:jc w:val="center"/>
            <w:rPr>
              <w:b/>
            </w:rPr>
          </w:pPr>
        </w:p>
        <w:p w14:paraId="1368EC13" w14:textId="6AB6C615" w:rsidR="00F370ED" w:rsidRDefault="0079691A" w:rsidP="00BC07E3">
          <w:pPr>
            <w:jc w:val="center"/>
            <w:rPr>
              <w:b/>
            </w:rPr>
          </w:pPr>
          <w:r>
            <w:rPr>
              <w:b/>
            </w:rPr>
            <w:t>Key Staff Members (listed in SF330)</w:t>
          </w:r>
        </w:p>
        <w:p w14:paraId="44B4B362" w14:textId="11905FC5" w:rsidR="0079691A" w:rsidRPr="0079691A" w:rsidRDefault="0079691A" w:rsidP="00BC07E3">
          <w:pPr>
            <w:jc w:val="center"/>
            <w:rPr>
              <w:b/>
            </w:rPr>
          </w:pPr>
          <w:r>
            <w:rPr>
              <w:b/>
            </w:rPr>
            <w:t>Include role and primary office location</w:t>
          </w:r>
        </w:p>
      </w:tc>
      <w:tc>
        <w:tcPr>
          <w:tcW w:w="631" w:type="dxa"/>
          <w:vMerge w:val="restart"/>
          <w:tcBorders>
            <w:top w:val="single" w:sz="6" w:space="0" w:color="auto"/>
            <w:bottom w:val="single" w:sz="12" w:space="0" w:color="auto"/>
            <w:right w:val="single" w:sz="4" w:space="0" w:color="auto"/>
          </w:tcBorders>
          <w:shd w:val="pct5" w:color="auto" w:fill="FFFFFF"/>
          <w:textDirection w:val="tbRl"/>
        </w:tcPr>
        <w:p w14:paraId="6352849A" w14:textId="77777777" w:rsidR="00F370ED" w:rsidRPr="0079691A" w:rsidRDefault="00F370ED" w:rsidP="0011163F">
          <w:pPr>
            <w:ind w:left="113" w:right="113"/>
            <w:jc w:val="center"/>
            <w:rPr>
              <w:b/>
              <w:sz w:val="18"/>
              <w:szCs w:val="18"/>
            </w:rPr>
          </w:pPr>
          <w:r w:rsidRPr="0079691A">
            <w:rPr>
              <w:b/>
              <w:sz w:val="18"/>
              <w:szCs w:val="18"/>
            </w:rPr>
            <w:t>FIRM</w:t>
          </w:r>
        </w:p>
        <w:p w14:paraId="6FB5E527" w14:textId="77777777" w:rsidR="00F370ED" w:rsidRPr="0079691A" w:rsidRDefault="00F370ED" w:rsidP="0011163F">
          <w:pPr>
            <w:ind w:left="113" w:right="113"/>
            <w:jc w:val="center"/>
            <w:rPr>
              <w:b/>
              <w:sz w:val="18"/>
              <w:szCs w:val="18"/>
            </w:rPr>
          </w:pPr>
          <w:r w:rsidRPr="0079691A">
            <w:rPr>
              <w:b/>
              <w:sz w:val="18"/>
              <w:szCs w:val="18"/>
            </w:rPr>
            <w:t>TYPE</w:t>
          </w:r>
        </w:p>
        <w:p w14:paraId="302507DF" w14:textId="77777777" w:rsidR="00F370ED" w:rsidRPr="0079691A" w:rsidRDefault="00F370ED" w:rsidP="0011163F">
          <w:pPr>
            <w:ind w:left="113" w:right="113"/>
            <w:rPr>
              <w:b/>
            </w:rPr>
          </w:pPr>
        </w:p>
        <w:p w14:paraId="17ABD5D9" w14:textId="77777777" w:rsidR="00F370ED" w:rsidRPr="0079691A" w:rsidRDefault="00F370ED" w:rsidP="0011163F">
          <w:pPr>
            <w:ind w:left="113" w:right="113"/>
            <w:jc w:val="center"/>
            <w:rPr>
              <w:b/>
              <w:sz w:val="18"/>
              <w:szCs w:val="18"/>
            </w:rPr>
          </w:pPr>
        </w:p>
      </w:tc>
    </w:tr>
    <w:tr w:rsidR="0079691A" w:rsidRPr="0079691A" w14:paraId="1C1849E1" w14:textId="77777777" w:rsidTr="00136513">
      <w:trPr>
        <w:cantSplit/>
        <w:trHeight w:val="597"/>
        <w:tblHeader/>
      </w:trPr>
      <w:tc>
        <w:tcPr>
          <w:tcW w:w="3393" w:type="dxa"/>
          <w:vMerge/>
          <w:shd w:val="pct10" w:color="auto" w:fill="FFFFFF"/>
        </w:tcPr>
        <w:p w14:paraId="0FD5C84B" w14:textId="77777777" w:rsidR="00F370ED" w:rsidRPr="0079691A" w:rsidRDefault="00F370ED" w:rsidP="00BC07E3">
          <w:pPr>
            <w:rPr>
              <w:b/>
            </w:rPr>
          </w:pPr>
        </w:p>
      </w:tc>
      <w:tc>
        <w:tcPr>
          <w:tcW w:w="804" w:type="dxa"/>
          <w:vMerge/>
          <w:shd w:val="pct10" w:color="auto" w:fill="FFFFFF"/>
        </w:tcPr>
        <w:p w14:paraId="1771AB15" w14:textId="77777777" w:rsidR="00F370ED" w:rsidRPr="0079691A" w:rsidRDefault="00F370ED" w:rsidP="00BC07E3">
          <w:pPr>
            <w:rPr>
              <w:b/>
            </w:rPr>
          </w:pPr>
        </w:p>
      </w:tc>
      <w:tc>
        <w:tcPr>
          <w:tcW w:w="4696" w:type="dxa"/>
          <w:vMerge/>
          <w:shd w:val="pct10" w:color="auto" w:fill="FFFFFF"/>
        </w:tcPr>
        <w:p w14:paraId="7EBD0331" w14:textId="77777777" w:rsidR="00F370ED" w:rsidRPr="0079691A" w:rsidRDefault="00F370ED" w:rsidP="00BC07E3">
          <w:pPr>
            <w:rPr>
              <w:b/>
            </w:rPr>
          </w:pPr>
        </w:p>
      </w:tc>
      <w:tc>
        <w:tcPr>
          <w:tcW w:w="631" w:type="dxa"/>
          <w:vMerge/>
          <w:tcBorders>
            <w:top w:val="single" w:sz="6" w:space="0" w:color="auto"/>
            <w:bottom w:val="single" w:sz="12" w:space="0" w:color="auto"/>
            <w:right w:val="single" w:sz="4" w:space="0" w:color="auto"/>
          </w:tcBorders>
          <w:shd w:val="pct10" w:color="auto" w:fill="FFFFFF"/>
        </w:tcPr>
        <w:p w14:paraId="34306257" w14:textId="77777777" w:rsidR="00F370ED" w:rsidRPr="0079691A" w:rsidRDefault="00F370ED" w:rsidP="00BC07E3">
          <w:pPr>
            <w:rPr>
              <w:b/>
            </w:rPr>
          </w:pPr>
        </w:p>
      </w:tc>
      <w:tc>
        <w:tcPr>
          <w:tcW w:w="5411" w:type="dxa"/>
          <w:gridSpan w:val="2"/>
          <w:tcBorders>
            <w:top w:val="nil"/>
            <w:left w:val="single" w:sz="4" w:space="0" w:color="auto"/>
            <w:bottom w:val="single" w:sz="6" w:space="0" w:color="auto"/>
          </w:tcBorders>
          <w:shd w:val="pct5" w:color="auto" w:fill="FFFFFF"/>
        </w:tcPr>
        <w:p w14:paraId="3F39810B" w14:textId="34FF03CC" w:rsidR="00F370ED" w:rsidRPr="0079691A" w:rsidRDefault="00136513" w:rsidP="005868FD">
          <w:pPr>
            <w:tabs>
              <w:tab w:val="left" w:pos="2289"/>
              <w:tab w:val="center" w:pos="3494"/>
            </w:tabs>
            <w:jc w:val="center"/>
          </w:pPr>
          <w:r>
            <w:rPr>
              <w:b/>
            </w:rPr>
            <w:t>Similar Projects (name only)</w:t>
          </w:r>
        </w:p>
      </w:tc>
    </w:tr>
  </w:tbl>
  <w:p w14:paraId="6AD71022" w14:textId="77777777" w:rsidR="00F370ED" w:rsidRPr="0079691A" w:rsidRDefault="00F370ED" w:rsidP="0011163F">
    <w:pPr>
      <w:pStyle w:val="Header"/>
      <w:keepLines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7D0"/>
    <w:multiLevelType w:val="hybridMultilevel"/>
    <w:tmpl w:val="CE646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E257A"/>
    <w:multiLevelType w:val="hybridMultilevel"/>
    <w:tmpl w:val="C20CD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14B24"/>
    <w:multiLevelType w:val="hybridMultilevel"/>
    <w:tmpl w:val="F13E6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D25F8"/>
    <w:multiLevelType w:val="hybridMultilevel"/>
    <w:tmpl w:val="AF1EC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D15B5"/>
    <w:multiLevelType w:val="hybridMultilevel"/>
    <w:tmpl w:val="C4100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D385C"/>
    <w:multiLevelType w:val="hybridMultilevel"/>
    <w:tmpl w:val="D0FA8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E3C17"/>
    <w:multiLevelType w:val="hybridMultilevel"/>
    <w:tmpl w:val="A636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26941"/>
    <w:multiLevelType w:val="hybridMultilevel"/>
    <w:tmpl w:val="A1BC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F37EC"/>
    <w:multiLevelType w:val="hybridMultilevel"/>
    <w:tmpl w:val="CC30F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A4576"/>
    <w:multiLevelType w:val="hybridMultilevel"/>
    <w:tmpl w:val="6EAAE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05C76"/>
    <w:multiLevelType w:val="hybridMultilevel"/>
    <w:tmpl w:val="488A3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C40DB"/>
    <w:multiLevelType w:val="hybridMultilevel"/>
    <w:tmpl w:val="98B04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35769"/>
    <w:multiLevelType w:val="hybridMultilevel"/>
    <w:tmpl w:val="69B6F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950"/>
    <w:multiLevelType w:val="hybridMultilevel"/>
    <w:tmpl w:val="FCE8F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97725"/>
    <w:multiLevelType w:val="hybridMultilevel"/>
    <w:tmpl w:val="DFD6A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97CFB"/>
    <w:multiLevelType w:val="hybridMultilevel"/>
    <w:tmpl w:val="8D90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F52D6"/>
    <w:multiLevelType w:val="hybridMultilevel"/>
    <w:tmpl w:val="73BA1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3005D"/>
    <w:multiLevelType w:val="hybridMultilevel"/>
    <w:tmpl w:val="0132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94312"/>
    <w:multiLevelType w:val="hybridMultilevel"/>
    <w:tmpl w:val="347E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BF4176"/>
    <w:multiLevelType w:val="hybridMultilevel"/>
    <w:tmpl w:val="5A864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0A0A02"/>
    <w:multiLevelType w:val="hybridMultilevel"/>
    <w:tmpl w:val="5A1A2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823E0"/>
    <w:multiLevelType w:val="hybridMultilevel"/>
    <w:tmpl w:val="B1127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335F5"/>
    <w:multiLevelType w:val="hybridMultilevel"/>
    <w:tmpl w:val="CCFA3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9F379D"/>
    <w:multiLevelType w:val="hybridMultilevel"/>
    <w:tmpl w:val="2A0EB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736BA4"/>
    <w:multiLevelType w:val="hybridMultilevel"/>
    <w:tmpl w:val="11962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754DF3"/>
    <w:multiLevelType w:val="multilevel"/>
    <w:tmpl w:val="0409001D"/>
    <w:numStyleLink w:val="Style1"/>
  </w:abstractNum>
  <w:abstractNum w:abstractNumId="26" w15:restartNumberingAfterBreak="0">
    <w:nsid w:val="382E044D"/>
    <w:multiLevelType w:val="hybridMultilevel"/>
    <w:tmpl w:val="FA60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7635DA"/>
    <w:multiLevelType w:val="hybridMultilevel"/>
    <w:tmpl w:val="4E10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52D6D"/>
    <w:multiLevelType w:val="hybridMultilevel"/>
    <w:tmpl w:val="B032E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B56175"/>
    <w:multiLevelType w:val="hybridMultilevel"/>
    <w:tmpl w:val="DF70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5B0B05"/>
    <w:multiLevelType w:val="hybridMultilevel"/>
    <w:tmpl w:val="C43A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3C5671"/>
    <w:multiLevelType w:val="hybridMultilevel"/>
    <w:tmpl w:val="4462E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836FFC"/>
    <w:multiLevelType w:val="hybridMultilevel"/>
    <w:tmpl w:val="BD365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E56F8B"/>
    <w:multiLevelType w:val="hybridMultilevel"/>
    <w:tmpl w:val="4686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4B4604"/>
    <w:multiLevelType w:val="hybridMultilevel"/>
    <w:tmpl w:val="DA629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4D0823"/>
    <w:multiLevelType w:val="hybridMultilevel"/>
    <w:tmpl w:val="C0F60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E911F3"/>
    <w:multiLevelType w:val="hybridMultilevel"/>
    <w:tmpl w:val="C672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2B7C90"/>
    <w:multiLevelType w:val="hybridMultilevel"/>
    <w:tmpl w:val="01C2C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1E68F3"/>
    <w:multiLevelType w:val="hybridMultilevel"/>
    <w:tmpl w:val="895C0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163B8F"/>
    <w:multiLevelType w:val="hybridMultilevel"/>
    <w:tmpl w:val="DE64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125B46"/>
    <w:multiLevelType w:val="hybridMultilevel"/>
    <w:tmpl w:val="8F124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B30414"/>
    <w:multiLevelType w:val="hybridMultilevel"/>
    <w:tmpl w:val="3D460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79193D"/>
    <w:multiLevelType w:val="hybridMultilevel"/>
    <w:tmpl w:val="9A16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1254EB"/>
    <w:multiLevelType w:val="hybridMultilevel"/>
    <w:tmpl w:val="DCD80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EA3564"/>
    <w:multiLevelType w:val="hybridMultilevel"/>
    <w:tmpl w:val="F216D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47728E"/>
    <w:multiLevelType w:val="hybridMultilevel"/>
    <w:tmpl w:val="C39E2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9F27F6"/>
    <w:multiLevelType w:val="hybridMultilevel"/>
    <w:tmpl w:val="A5263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434306"/>
    <w:multiLevelType w:val="hybridMultilevel"/>
    <w:tmpl w:val="B342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357C7D"/>
    <w:multiLevelType w:val="hybridMultilevel"/>
    <w:tmpl w:val="4CF0E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52458E"/>
    <w:multiLevelType w:val="hybridMultilevel"/>
    <w:tmpl w:val="8D162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7C1273"/>
    <w:multiLevelType w:val="hybridMultilevel"/>
    <w:tmpl w:val="42A06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116B70"/>
    <w:multiLevelType w:val="hybridMultilevel"/>
    <w:tmpl w:val="9BB86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155804"/>
    <w:multiLevelType w:val="hybridMultilevel"/>
    <w:tmpl w:val="8E527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7255CD"/>
    <w:multiLevelType w:val="hybridMultilevel"/>
    <w:tmpl w:val="19702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0B7CF7"/>
    <w:multiLevelType w:val="hybridMultilevel"/>
    <w:tmpl w:val="BF1AE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FC1A04"/>
    <w:multiLevelType w:val="hybridMultilevel"/>
    <w:tmpl w:val="3A8E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FD3A94"/>
    <w:multiLevelType w:val="hybridMultilevel"/>
    <w:tmpl w:val="2862A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E624A5"/>
    <w:multiLevelType w:val="hybridMultilevel"/>
    <w:tmpl w:val="F3F4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1F25F4"/>
    <w:multiLevelType w:val="hybridMultilevel"/>
    <w:tmpl w:val="73143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2801A6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746F25FB"/>
    <w:multiLevelType w:val="hybridMultilevel"/>
    <w:tmpl w:val="D5C44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81738"/>
    <w:multiLevelType w:val="hybridMultilevel"/>
    <w:tmpl w:val="ED5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4571B5"/>
    <w:multiLevelType w:val="hybridMultilevel"/>
    <w:tmpl w:val="33F22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676890">
    <w:abstractNumId w:val="23"/>
  </w:num>
  <w:num w:numId="2" w16cid:durableId="1095172884">
    <w:abstractNumId w:val="60"/>
  </w:num>
  <w:num w:numId="3" w16cid:durableId="1800682330">
    <w:abstractNumId w:val="26"/>
  </w:num>
  <w:num w:numId="4" w16cid:durableId="636109705">
    <w:abstractNumId w:val="31"/>
  </w:num>
  <w:num w:numId="5" w16cid:durableId="936212665">
    <w:abstractNumId w:val="36"/>
  </w:num>
  <w:num w:numId="6" w16cid:durableId="1933779767">
    <w:abstractNumId w:val="12"/>
  </w:num>
  <w:num w:numId="7" w16cid:durableId="440302671">
    <w:abstractNumId w:val="4"/>
  </w:num>
  <w:num w:numId="8" w16cid:durableId="327681104">
    <w:abstractNumId w:val="8"/>
  </w:num>
  <w:num w:numId="9" w16cid:durableId="1956129365">
    <w:abstractNumId w:val="56"/>
  </w:num>
  <w:num w:numId="10" w16cid:durableId="305740160">
    <w:abstractNumId w:val="44"/>
  </w:num>
  <w:num w:numId="11" w16cid:durableId="810055510">
    <w:abstractNumId w:val="40"/>
  </w:num>
  <w:num w:numId="12" w16cid:durableId="23554167">
    <w:abstractNumId w:val="27"/>
  </w:num>
  <w:num w:numId="13" w16cid:durableId="1849830614">
    <w:abstractNumId w:val="30"/>
  </w:num>
  <w:num w:numId="14" w16cid:durableId="1631671859">
    <w:abstractNumId w:val="45"/>
  </w:num>
  <w:num w:numId="15" w16cid:durableId="269630643">
    <w:abstractNumId w:val="50"/>
  </w:num>
  <w:num w:numId="16" w16cid:durableId="392389576">
    <w:abstractNumId w:val="1"/>
  </w:num>
  <w:num w:numId="17" w16cid:durableId="2029796316">
    <w:abstractNumId w:val="13"/>
  </w:num>
  <w:num w:numId="18" w16cid:durableId="1633827986">
    <w:abstractNumId w:val="62"/>
  </w:num>
  <w:num w:numId="19" w16cid:durableId="2144731653">
    <w:abstractNumId w:val="51"/>
  </w:num>
  <w:num w:numId="20" w16cid:durableId="325675570">
    <w:abstractNumId w:val="58"/>
  </w:num>
  <w:num w:numId="21" w16cid:durableId="262764795">
    <w:abstractNumId w:val="16"/>
  </w:num>
  <w:num w:numId="22" w16cid:durableId="2128309841">
    <w:abstractNumId w:val="9"/>
  </w:num>
  <w:num w:numId="23" w16cid:durableId="446320059">
    <w:abstractNumId w:val="46"/>
  </w:num>
  <w:num w:numId="24" w16cid:durableId="540749362">
    <w:abstractNumId w:val="7"/>
  </w:num>
  <w:num w:numId="25" w16cid:durableId="842162160">
    <w:abstractNumId w:val="19"/>
  </w:num>
  <w:num w:numId="26" w16cid:durableId="1182088572">
    <w:abstractNumId w:val="0"/>
  </w:num>
  <w:num w:numId="27" w16cid:durableId="1035038300">
    <w:abstractNumId w:val="53"/>
  </w:num>
  <w:num w:numId="28" w16cid:durableId="1114131957">
    <w:abstractNumId w:val="33"/>
  </w:num>
  <w:num w:numId="29" w16cid:durableId="260339921">
    <w:abstractNumId w:val="38"/>
  </w:num>
  <w:num w:numId="30" w16cid:durableId="2072263849">
    <w:abstractNumId w:val="47"/>
  </w:num>
  <w:num w:numId="31" w16cid:durableId="1766532268">
    <w:abstractNumId w:val="49"/>
  </w:num>
  <w:num w:numId="32" w16cid:durableId="899637190">
    <w:abstractNumId w:val="39"/>
  </w:num>
  <w:num w:numId="33" w16cid:durableId="576478755">
    <w:abstractNumId w:val="34"/>
  </w:num>
  <w:num w:numId="34" w16cid:durableId="1801260672">
    <w:abstractNumId w:val="17"/>
  </w:num>
  <w:num w:numId="35" w16cid:durableId="819419792">
    <w:abstractNumId w:val="54"/>
  </w:num>
  <w:num w:numId="36" w16cid:durableId="642349137">
    <w:abstractNumId w:val="6"/>
  </w:num>
  <w:num w:numId="37" w16cid:durableId="1288008023">
    <w:abstractNumId w:val="24"/>
  </w:num>
  <w:num w:numId="38" w16cid:durableId="2014189133">
    <w:abstractNumId w:val="41"/>
  </w:num>
  <w:num w:numId="39" w16cid:durableId="1784499305">
    <w:abstractNumId w:val="15"/>
  </w:num>
  <w:num w:numId="40" w16cid:durableId="1815901666">
    <w:abstractNumId w:val="11"/>
  </w:num>
  <w:num w:numId="41" w16cid:durableId="2124496145">
    <w:abstractNumId w:val="52"/>
  </w:num>
  <w:num w:numId="42" w16cid:durableId="1783501235">
    <w:abstractNumId w:val="48"/>
  </w:num>
  <w:num w:numId="43" w16cid:durableId="553346176">
    <w:abstractNumId w:val="3"/>
  </w:num>
  <w:num w:numId="44" w16cid:durableId="702168105">
    <w:abstractNumId w:val="55"/>
  </w:num>
  <w:num w:numId="45" w16cid:durableId="461192931">
    <w:abstractNumId w:val="43"/>
  </w:num>
  <w:num w:numId="46" w16cid:durableId="1972206922">
    <w:abstractNumId w:val="59"/>
  </w:num>
  <w:num w:numId="47" w16cid:durableId="1438909909">
    <w:abstractNumId w:val="25"/>
  </w:num>
  <w:num w:numId="48" w16cid:durableId="2141679195">
    <w:abstractNumId w:val="37"/>
  </w:num>
  <w:num w:numId="49" w16cid:durableId="292368415">
    <w:abstractNumId w:val="10"/>
  </w:num>
  <w:num w:numId="50" w16cid:durableId="2099714377">
    <w:abstractNumId w:val="18"/>
  </w:num>
  <w:num w:numId="51" w16cid:durableId="1823816217">
    <w:abstractNumId w:val="42"/>
  </w:num>
  <w:num w:numId="52" w16cid:durableId="1923178844">
    <w:abstractNumId w:val="32"/>
  </w:num>
  <w:num w:numId="53" w16cid:durableId="1744713303">
    <w:abstractNumId w:val="20"/>
  </w:num>
  <w:num w:numId="54" w16cid:durableId="660962445">
    <w:abstractNumId w:val="21"/>
  </w:num>
  <w:num w:numId="55" w16cid:durableId="1883664154">
    <w:abstractNumId w:val="14"/>
  </w:num>
  <w:num w:numId="56" w16cid:durableId="635182213">
    <w:abstractNumId w:val="35"/>
  </w:num>
  <w:num w:numId="57" w16cid:durableId="242954964">
    <w:abstractNumId w:val="57"/>
  </w:num>
  <w:num w:numId="58" w16cid:durableId="1212814479">
    <w:abstractNumId w:val="28"/>
  </w:num>
  <w:num w:numId="59" w16cid:durableId="1365982963">
    <w:abstractNumId w:val="5"/>
  </w:num>
  <w:num w:numId="60" w16cid:durableId="1856648999">
    <w:abstractNumId w:val="2"/>
  </w:num>
  <w:num w:numId="61" w16cid:durableId="9992329">
    <w:abstractNumId w:val="61"/>
  </w:num>
  <w:num w:numId="62" w16cid:durableId="1904172426">
    <w:abstractNumId w:val="29"/>
  </w:num>
  <w:num w:numId="63" w16cid:durableId="1188636113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98C"/>
    <w:rsid w:val="000069D4"/>
    <w:rsid w:val="00010B55"/>
    <w:rsid w:val="00027067"/>
    <w:rsid w:val="00070576"/>
    <w:rsid w:val="000A5E16"/>
    <w:rsid w:val="000B00D8"/>
    <w:rsid w:val="000B0ABD"/>
    <w:rsid w:val="000B1BC3"/>
    <w:rsid w:val="000C454B"/>
    <w:rsid w:val="000D3C42"/>
    <w:rsid w:val="000F580A"/>
    <w:rsid w:val="000F5AC2"/>
    <w:rsid w:val="00105953"/>
    <w:rsid w:val="00106565"/>
    <w:rsid w:val="001067C4"/>
    <w:rsid w:val="0011163F"/>
    <w:rsid w:val="00123815"/>
    <w:rsid w:val="001300E3"/>
    <w:rsid w:val="001326D4"/>
    <w:rsid w:val="00136513"/>
    <w:rsid w:val="00153F92"/>
    <w:rsid w:val="00155A90"/>
    <w:rsid w:val="001563C1"/>
    <w:rsid w:val="00194752"/>
    <w:rsid w:val="001B356D"/>
    <w:rsid w:val="001C77ED"/>
    <w:rsid w:val="001D42D2"/>
    <w:rsid w:val="001E41B6"/>
    <w:rsid w:val="00201473"/>
    <w:rsid w:val="00214372"/>
    <w:rsid w:val="002545A5"/>
    <w:rsid w:val="00297BD3"/>
    <w:rsid w:val="002B643C"/>
    <w:rsid w:val="002C1FDC"/>
    <w:rsid w:val="002C6A05"/>
    <w:rsid w:val="002D2663"/>
    <w:rsid w:val="002E4F4F"/>
    <w:rsid w:val="002F441D"/>
    <w:rsid w:val="00334624"/>
    <w:rsid w:val="00347FE8"/>
    <w:rsid w:val="00351F18"/>
    <w:rsid w:val="003546B2"/>
    <w:rsid w:val="003A3461"/>
    <w:rsid w:val="003C5B56"/>
    <w:rsid w:val="00404003"/>
    <w:rsid w:val="00413A75"/>
    <w:rsid w:val="00443C73"/>
    <w:rsid w:val="00447169"/>
    <w:rsid w:val="00455452"/>
    <w:rsid w:val="00472052"/>
    <w:rsid w:val="004769E1"/>
    <w:rsid w:val="0049761E"/>
    <w:rsid w:val="004A17C6"/>
    <w:rsid w:val="004D37D9"/>
    <w:rsid w:val="004D6224"/>
    <w:rsid w:val="005253B3"/>
    <w:rsid w:val="00544900"/>
    <w:rsid w:val="005822BA"/>
    <w:rsid w:val="005868FD"/>
    <w:rsid w:val="005D1929"/>
    <w:rsid w:val="005D7125"/>
    <w:rsid w:val="00606B75"/>
    <w:rsid w:val="00626DDD"/>
    <w:rsid w:val="00641634"/>
    <w:rsid w:val="0064633E"/>
    <w:rsid w:val="00647C5F"/>
    <w:rsid w:val="006502DA"/>
    <w:rsid w:val="00667D16"/>
    <w:rsid w:val="006A7AB8"/>
    <w:rsid w:val="006B2A4A"/>
    <w:rsid w:val="006B2DC7"/>
    <w:rsid w:val="006C343A"/>
    <w:rsid w:val="006F2A8D"/>
    <w:rsid w:val="006F5BCF"/>
    <w:rsid w:val="007052CF"/>
    <w:rsid w:val="00750361"/>
    <w:rsid w:val="00787C80"/>
    <w:rsid w:val="0079691A"/>
    <w:rsid w:val="007A2E07"/>
    <w:rsid w:val="007D0C9E"/>
    <w:rsid w:val="007F0615"/>
    <w:rsid w:val="007F298C"/>
    <w:rsid w:val="007F4B0B"/>
    <w:rsid w:val="007F4C2E"/>
    <w:rsid w:val="007F696C"/>
    <w:rsid w:val="008355AB"/>
    <w:rsid w:val="00836AC8"/>
    <w:rsid w:val="00846246"/>
    <w:rsid w:val="008665C9"/>
    <w:rsid w:val="00874A5C"/>
    <w:rsid w:val="00892434"/>
    <w:rsid w:val="008B5E9C"/>
    <w:rsid w:val="008C5906"/>
    <w:rsid w:val="008D0ACF"/>
    <w:rsid w:val="008D1B98"/>
    <w:rsid w:val="008E4AE4"/>
    <w:rsid w:val="008F1AAA"/>
    <w:rsid w:val="008F1C7C"/>
    <w:rsid w:val="009126CA"/>
    <w:rsid w:val="00924EF5"/>
    <w:rsid w:val="009259F4"/>
    <w:rsid w:val="00945892"/>
    <w:rsid w:val="00975F9E"/>
    <w:rsid w:val="009864AF"/>
    <w:rsid w:val="009872C5"/>
    <w:rsid w:val="009872E3"/>
    <w:rsid w:val="009A7AEC"/>
    <w:rsid w:val="009C7783"/>
    <w:rsid w:val="009D1681"/>
    <w:rsid w:val="009F5DAB"/>
    <w:rsid w:val="00A25FDE"/>
    <w:rsid w:val="00A33EEE"/>
    <w:rsid w:val="00A43205"/>
    <w:rsid w:val="00A72694"/>
    <w:rsid w:val="00A83413"/>
    <w:rsid w:val="00AB2E37"/>
    <w:rsid w:val="00AD39B8"/>
    <w:rsid w:val="00AD5B7F"/>
    <w:rsid w:val="00AE7E5F"/>
    <w:rsid w:val="00AF2F45"/>
    <w:rsid w:val="00B00CE2"/>
    <w:rsid w:val="00B05C39"/>
    <w:rsid w:val="00B226D3"/>
    <w:rsid w:val="00B43C2C"/>
    <w:rsid w:val="00B44B6B"/>
    <w:rsid w:val="00B467C6"/>
    <w:rsid w:val="00B47E62"/>
    <w:rsid w:val="00B55FEC"/>
    <w:rsid w:val="00B66122"/>
    <w:rsid w:val="00B74D2E"/>
    <w:rsid w:val="00BB25EF"/>
    <w:rsid w:val="00BB610D"/>
    <w:rsid w:val="00BC07E3"/>
    <w:rsid w:val="00BC58C6"/>
    <w:rsid w:val="00BD6AB9"/>
    <w:rsid w:val="00BD7212"/>
    <w:rsid w:val="00BF104B"/>
    <w:rsid w:val="00BF61C4"/>
    <w:rsid w:val="00C11ADE"/>
    <w:rsid w:val="00C17B11"/>
    <w:rsid w:val="00C3740E"/>
    <w:rsid w:val="00C45AAE"/>
    <w:rsid w:val="00C512B5"/>
    <w:rsid w:val="00C70AE8"/>
    <w:rsid w:val="00C724B3"/>
    <w:rsid w:val="00C7515B"/>
    <w:rsid w:val="00CB35D8"/>
    <w:rsid w:val="00CC62B6"/>
    <w:rsid w:val="00CD0AC1"/>
    <w:rsid w:val="00CD39A8"/>
    <w:rsid w:val="00D01880"/>
    <w:rsid w:val="00D16EC8"/>
    <w:rsid w:val="00D514B1"/>
    <w:rsid w:val="00D64FD6"/>
    <w:rsid w:val="00D81BFC"/>
    <w:rsid w:val="00D857B2"/>
    <w:rsid w:val="00D91EE9"/>
    <w:rsid w:val="00DA3508"/>
    <w:rsid w:val="00DB0503"/>
    <w:rsid w:val="00DB1A6F"/>
    <w:rsid w:val="00DB7766"/>
    <w:rsid w:val="00DC0E8A"/>
    <w:rsid w:val="00DC14D4"/>
    <w:rsid w:val="00DF2F7E"/>
    <w:rsid w:val="00E033C9"/>
    <w:rsid w:val="00E551C6"/>
    <w:rsid w:val="00E56A1D"/>
    <w:rsid w:val="00E75A03"/>
    <w:rsid w:val="00E8242C"/>
    <w:rsid w:val="00E92544"/>
    <w:rsid w:val="00EA2D64"/>
    <w:rsid w:val="00EA518D"/>
    <w:rsid w:val="00EB5432"/>
    <w:rsid w:val="00ED4E47"/>
    <w:rsid w:val="00EF5FE7"/>
    <w:rsid w:val="00EF6CB9"/>
    <w:rsid w:val="00EF79E7"/>
    <w:rsid w:val="00F201D6"/>
    <w:rsid w:val="00F24130"/>
    <w:rsid w:val="00F330C4"/>
    <w:rsid w:val="00F370ED"/>
    <w:rsid w:val="00F61D2C"/>
    <w:rsid w:val="00F7368E"/>
    <w:rsid w:val="00F77C33"/>
    <w:rsid w:val="00F9505E"/>
    <w:rsid w:val="00FC1592"/>
    <w:rsid w:val="00FD06AE"/>
    <w:rsid w:val="00FE3EF2"/>
    <w:rsid w:val="00FE56CC"/>
    <w:rsid w:val="00FE5F11"/>
    <w:rsid w:val="00FE5FDB"/>
    <w:rsid w:val="00FE721F"/>
    <w:rsid w:val="00F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7EF6B"/>
  <w15:docId w15:val="{0894F76E-97C0-42A7-A4CC-5D8ADAA7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unhideWhenUsed/>
    <w:rsid w:val="00CD39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39A8"/>
    <w:pPr>
      <w:ind w:left="720"/>
      <w:contextualSpacing/>
    </w:pPr>
  </w:style>
  <w:style w:type="paragraph" w:customStyle="1" w:styleId="Pa13">
    <w:name w:val="Pa13"/>
    <w:basedOn w:val="Normal"/>
    <w:next w:val="Normal"/>
    <w:uiPriority w:val="99"/>
    <w:rsid w:val="00CD39A8"/>
    <w:pPr>
      <w:autoSpaceDE w:val="0"/>
      <w:autoSpaceDN w:val="0"/>
      <w:adjustRightInd w:val="0"/>
      <w:spacing w:line="240" w:lineRule="atLeast"/>
    </w:pPr>
    <w:rPr>
      <w:rFonts w:ascii="Founders Grotesk Light" w:hAnsi="Founders Grotesk Light"/>
      <w:sz w:val="24"/>
      <w:szCs w:val="24"/>
    </w:rPr>
  </w:style>
  <w:style w:type="character" w:customStyle="1" w:styleId="A7">
    <w:name w:val="A7"/>
    <w:uiPriority w:val="99"/>
    <w:rsid w:val="00CD39A8"/>
    <w:rPr>
      <w:rFonts w:cs="Founders Grotesk Light"/>
      <w:color w:val="211D1E"/>
      <w:sz w:val="20"/>
      <w:szCs w:val="20"/>
    </w:rPr>
  </w:style>
  <w:style w:type="paragraph" w:customStyle="1" w:styleId="Pa2">
    <w:name w:val="Pa2"/>
    <w:basedOn w:val="Normal"/>
    <w:next w:val="Normal"/>
    <w:uiPriority w:val="99"/>
    <w:rsid w:val="00CD39A8"/>
    <w:pPr>
      <w:autoSpaceDE w:val="0"/>
      <w:autoSpaceDN w:val="0"/>
      <w:adjustRightInd w:val="0"/>
      <w:spacing w:line="240" w:lineRule="atLeast"/>
    </w:pPr>
    <w:rPr>
      <w:rFonts w:ascii="Founders Grotesk Light" w:hAnsi="Founders Grotesk Light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D39A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D39A8"/>
  </w:style>
  <w:style w:type="character" w:customStyle="1" w:styleId="CommentTextChar">
    <w:name w:val="Comment Text Char"/>
    <w:basedOn w:val="DefaultParagraphFont"/>
    <w:link w:val="CommentText"/>
    <w:semiHidden/>
    <w:rsid w:val="00CD39A8"/>
  </w:style>
  <w:style w:type="paragraph" w:customStyle="1" w:styleId="Pa6">
    <w:name w:val="Pa6"/>
    <w:basedOn w:val="Normal"/>
    <w:next w:val="Normal"/>
    <w:uiPriority w:val="99"/>
    <w:rsid w:val="00CD39A8"/>
    <w:pPr>
      <w:autoSpaceDE w:val="0"/>
      <w:autoSpaceDN w:val="0"/>
      <w:adjustRightInd w:val="0"/>
      <w:spacing w:line="181" w:lineRule="atLeast"/>
    </w:pPr>
    <w:rPr>
      <w:rFonts w:ascii="Arial" w:hAnsi="Arial" w:cs="Arial"/>
      <w:sz w:val="24"/>
      <w:szCs w:val="24"/>
    </w:rPr>
  </w:style>
  <w:style w:type="character" w:customStyle="1" w:styleId="A12">
    <w:name w:val="A12"/>
    <w:uiPriority w:val="99"/>
    <w:rsid w:val="00CD39A8"/>
    <w:rPr>
      <w:color w:val="211D1E"/>
      <w:sz w:val="17"/>
      <w:szCs w:val="17"/>
    </w:rPr>
  </w:style>
  <w:style w:type="character" w:customStyle="1" w:styleId="A2">
    <w:name w:val="A2"/>
    <w:uiPriority w:val="99"/>
    <w:rsid w:val="00CD39A8"/>
    <w:rPr>
      <w:color w:val="211D1E"/>
      <w:sz w:val="20"/>
      <w:szCs w:val="20"/>
    </w:rPr>
  </w:style>
  <w:style w:type="paragraph" w:customStyle="1" w:styleId="Pa14">
    <w:name w:val="Pa14"/>
    <w:basedOn w:val="Normal"/>
    <w:next w:val="Normal"/>
    <w:uiPriority w:val="99"/>
    <w:rsid w:val="00CD39A8"/>
    <w:pPr>
      <w:autoSpaceDE w:val="0"/>
      <w:autoSpaceDN w:val="0"/>
      <w:adjustRightInd w:val="0"/>
      <w:spacing w:line="201" w:lineRule="atLeast"/>
    </w:pPr>
    <w:rPr>
      <w:rFonts w:ascii="Bebas Kai" w:hAnsi="Bebas Kai"/>
      <w:sz w:val="24"/>
      <w:szCs w:val="24"/>
    </w:rPr>
  </w:style>
  <w:style w:type="character" w:customStyle="1" w:styleId="A4">
    <w:name w:val="A4"/>
    <w:uiPriority w:val="99"/>
    <w:rsid w:val="00CD39A8"/>
    <w:rPr>
      <w:rFonts w:cs="Bebas Kai"/>
      <w:color w:val="3C3935"/>
    </w:rPr>
  </w:style>
  <w:style w:type="paragraph" w:customStyle="1" w:styleId="Pa0">
    <w:name w:val="Pa0"/>
    <w:basedOn w:val="Normal"/>
    <w:next w:val="Normal"/>
    <w:uiPriority w:val="99"/>
    <w:rsid w:val="00CD39A8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  <w:szCs w:val="24"/>
    </w:rPr>
  </w:style>
  <w:style w:type="character" w:customStyle="1" w:styleId="A21">
    <w:name w:val="A21"/>
    <w:uiPriority w:val="99"/>
    <w:rsid w:val="00CD39A8"/>
    <w:rPr>
      <w:color w:val="211D1E"/>
      <w:sz w:val="17"/>
      <w:szCs w:val="17"/>
    </w:rPr>
  </w:style>
  <w:style w:type="character" w:customStyle="1" w:styleId="A28">
    <w:name w:val="A28"/>
    <w:uiPriority w:val="99"/>
    <w:rsid w:val="00CD39A8"/>
    <w:rPr>
      <w:color w:val="211D1E"/>
      <w:sz w:val="20"/>
      <w:szCs w:val="20"/>
    </w:rPr>
  </w:style>
  <w:style w:type="paragraph" w:customStyle="1" w:styleId="Pa15">
    <w:name w:val="Pa15"/>
    <w:basedOn w:val="Normal"/>
    <w:next w:val="Normal"/>
    <w:uiPriority w:val="99"/>
    <w:rsid w:val="00CD39A8"/>
    <w:pPr>
      <w:autoSpaceDE w:val="0"/>
      <w:autoSpaceDN w:val="0"/>
      <w:adjustRightInd w:val="0"/>
      <w:spacing w:line="241" w:lineRule="atLeast"/>
    </w:pPr>
    <w:rPr>
      <w:rFonts w:ascii="Nobel Regular" w:hAnsi="Nobel Regular"/>
      <w:sz w:val="24"/>
      <w:szCs w:val="24"/>
    </w:rPr>
  </w:style>
  <w:style w:type="character" w:customStyle="1" w:styleId="A6">
    <w:name w:val="A6"/>
    <w:uiPriority w:val="99"/>
    <w:rsid w:val="00CD39A8"/>
    <w:rPr>
      <w:rFonts w:cs="Nobel Regular"/>
      <w:color w:val="221E1F"/>
      <w:sz w:val="18"/>
      <w:szCs w:val="18"/>
    </w:rPr>
  </w:style>
  <w:style w:type="paragraph" w:customStyle="1" w:styleId="Pa11">
    <w:name w:val="Pa11"/>
    <w:basedOn w:val="Normal"/>
    <w:next w:val="Normal"/>
    <w:uiPriority w:val="99"/>
    <w:rsid w:val="00CD39A8"/>
    <w:pPr>
      <w:autoSpaceDE w:val="0"/>
      <w:autoSpaceDN w:val="0"/>
      <w:adjustRightInd w:val="0"/>
      <w:spacing w:line="171" w:lineRule="atLeast"/>
    </w:pPr>
    <w:rPr>
      <w:rFonts w:ascii="BentonSans" w:hAnsi="BentonSans"/>
      <w:sz w:val="24"/>
      <w:szCs w:val="24"/>
    </w:rPr>
  </w:style>
  <w:style w:type="character" w:customStyle="1" w:styleId="A3">
    <w:name w:val="A3"/>
    <w:uiPriority w:val="99"/>
    <w:rsid w:val="00CD39A8"/>
    <w:rPr>
      <w:rFonts w:cs="BentonSans"/>
      <w:b/>
      <w:bCs/>
      <w:color w:val="69666D"/>
      <w:sz w:val="12"/>
      <w:szCs w:val="12"/>
    </w:rPr>
  </w:style>
  <w:style w:type="paragraph" w:customStyle="1" w:styleId="Pa8">
    <w:name w:val="Pa8"/>
    <w:basedOn w:val="Normal"/>
    <w:next w:val="Normal"/>
    <w:uiPriority w:val="99"/>
    <w:rsid w:val="00CD39A8"/>
    <w:pPr>
      <w:autoSpaceDE w:val="0"/>
      <w:autoSpaceDN w:val="0"/>
      <w:adjustRightInd w:val="0"/>
      <w:spacing w:line="171" w:lineRule="atLeast"/>
    </w:pPr>
    <w:rPr>
      <w:rFonts w:ascii="BentonSans" w:hAnsi="BentonSans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CD39A8"/>
    <w:pPr>
      <w:autoSpaceDE w:val="0"/>
      <w:autoSpaceDN w:val="0"/>
      <w:adjustRightInd w:val="0"/>
      <w:spacing w:line="201" w:lineRule="atLeast"/>
    </w:pPr>
    <w:rPr>
      <w:rFonts w:ascii="AvenirNext LT Pro Regular" w:hAnsi="AvenirNext LT Pro Regular"/>
      <w:sz w:val="24"/>
      <w:szCs w:val="24"/>
    </w:rPr>
  </w:style>
  <w:style w:type="character" w:customStyle="1" w:styleId="A1">
    <w:name w:val="A1"/>
    <w:uiPriority w:val="99"/>
    <w:rsid w:val="00CD39A8"/>
    <w:rPr>
      <w:rFonts w:cs="AvenirNext LT Pro Regular"/>
      <w:color w:val="76787A"/>
      <w:sz w:val="20"/>
      <w:szCs w:val="20"/>
    </w:rPr>
  </w:style>
  <w:style w:type="character" w:customStyle="1" w:styleId="A120">
    <w:name w:val="A1_2"/>
    <w:uiPriority w:val="99"/>
    <w:rsid w:val="00CD39A8"/>
    <w:rPr>
      <w:rFonts w:cs="AvenirNext LT Pro Regular"/>
      <w:color w:val="211D1E"/>
      <w:sz w:val="20"/>
      <w:szCs w:val="20"/>
    </w:rPr>
  </w:style>
  <w:style w:type="paragraph" w:customStyle="1" w:styleId="Pa142">
    <w:name w:val="Pa14_2"/>
    <w:basedOn w:val="Normal"/>
    <w:next w:val="Normal"/>
    <w:uiPriority w:val="99"/>
    <w:rsid w:val="00CD39A8"/>
    <w:pPr>
      <w:autoSpaceDE w:val="0"/>
      <w:autoSpaceDN w:val="0"/>
      <w:adjustRightInd w:val="0"/>
      <w:spacing w:line="241" w:lineRule="atLeast"/>
    </w:pPr>
    <w:rPr>
      <w:rFonts w:ascii="AvenirNext LT Pro Regular" w:hAnsi="AvenirNext LT Pro Regular"/>
      <w:sz w:val="24"/>
      <w:szCs w:val="24"/>
    </w:rPr>
  </w:style>
  <w:style w:type="paragraph" w:customStyle="1" w:styleId="Default">
    <w:name w:val="Default"/>
    <w:rsid w:val="009A7AEC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9A7AEC"/>
    <w:pPr>
      <w:spacing w:line="201" w:lineRule="atLeast"/>
    </w:pPr>
    <w:rPr>
      <w:rFonts w:ascii="Akzidenz-Grotesk Std Light" w:hAnsi="Akzidenz-Grotesk Std Light" w:cs="Times New Roman"/>
      <w:color w:val="auto"/>
    </w:rPr>
  </w:style>
  <w:style w:type="paragraph" w:customStyle="1" w:styleId="Pa26">
    <w:name w:val="Pa26"/>
    <w:basedOn w:val="Default"/>
    <w:next w:val="Default"/>
    <w:uiPriority w:val="99"/>
    <w:rsid w:val="009A7AEC"/>
    <w:pPr>
      <w:spacing w:line="201" w:lineRule="atLeast"/>
    </w:pPr>
    <w:rPr>
      <w:rFonts w:ascii="JAHCOQ+ArialMT" w:hAnsi="JAHCOQ+ArialMT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9A7AEC"/>
    <w:pPr>
      <w:spacing w:line="20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9A7AEC"/>
    <w:rPr>
      <w:rFonts w:cs="Arial Narrow"/>
      <w:b/>
      <w:bCs/>
      <w:color w:val="221E1F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9A7AEC"/>
    <w:pPr>
      <w:spacing w:line="201" w:lineRule="atLeast"/>
    </w:pPr>
    <w:rPr>
      <w:rFonts w:ascii="KievitOT-Light" w:hAnsi="KievitOT-Light" w:cs="Times New Roman"/>
      <w:color w:val="auto"/>
    </w:rPr>
  </w:style>
  <w:style w:type="paragraph" w:customStyle="1" w:styleId="Pa38">
    <w:name w:val="Pa38"/>
    <w:basedOn w:val="Default"/>
    <w:next w:val="Default"/>
    <w:uiPriority w:val="99"/>
    <w:rsid w:val="009A7AEC"/>
    <w:pPr>
      <w:spacing w:line="201" w:lineRule="atLeast"/>
    </w:pPr>
    <w:rPr>
      <w:rFonts w:ascii="DINOT-Bold" w:hAnsi="DINOT-Bold" w:cs="Times New Roman"/>
      <w:color w:val="auto"/>
    </w:rPr>
  </w:style>
  <w:style w:type="paragraph" w:customStyle="1" w:styleId="Pa41">
    <w:name w:val="Pa41"/>
    <w:basedOn w:val="Default"/>
    <w:next w:val="Default"/>
    <w:uiPriority w:val="99"/>
    <w:rsid w:val="009A7AEC"/>
    <w:pPr>
      <w:spacing w:line="141" w:lineRule="atLeast"/>
    </w:pPr>
    <w:rPr>
      <w:rFonts w:ascii="DINOT-Light" w:hAnsi="DINOT-Light" w:cs="Times New Roman"/>
      <w:color w:val="auto"/>
    </w:rPr>
  </w:style>
  <w:style w:type="paragraph" w:customStyle="1" w:styleId="Pa25">
    <w:name w:val="Pa2_5"/>
    <w:basedOn w:val="Default"/>
    <w:next w:val="Default"/>
    <w:uiPriority w:val="99"/>
    <w:rsid w:val="009A7AEC"/>
    <w:pPr>
      <w:spacing w:line="201" w:lineRule="atLeast"/>
    </w:pPr>
    <w:rPr>
      <w:rFonts w:ascii="Myriad Pro" w:hAnsi="Myriad Pro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AF2F45"/>
    <w:pPr>
      <w:spacing w:line="201" w:lineRule="atLeast"/>
    </w:pPr>
    <w:rPr>
      <w:rFonts w:ascii="Arial" w:hAnsi="Arial" w:cs="Arial"/>
      <w:color w:val="auto"/>
    </w:rPr>
  </w:style>
  <w:style w:type="paragraph" w:customStyle="1" w:styleId="Pa5">
    <w:name w:val="Pa5"/>
    <w:basedOn w:val="Default"/>
    <w:next w:val="Default"/>
    <w:uiPriority w:val="99"/>
    <w:rsid w:val="00AF2F45"/>
    <w:pPr>
      <w:spacing w:line="201" w:lineRule="atLeast"/>
    </w:pPr>
    <w:rPr>
      <w:rFonts w:ascii="Arial" w:hAnsi="Arial" w:cs="Arial"/>
      <w:color w:val="auto"/>
    </w:rPr>
  </w:style>
  <w:style w:type="paragraph" w:customStyle="1" w:styleId="Pa19">
    <w:name w:val="Pa19"/>
    <w:basedOn w:val="Default"/>
    <w:next w:val="Default"/>
    <w:uiPriority w:val="99"/>
    <w:rsid w:val="00AF2F45"/>
    <w:pPr>
      <w:spacing w:line="241" w:lineRule="atLeast"/>
    </w:pPr>
    <w:rPr>
      <w:rFonts w:ascii="Arial" w:hAnsi="Arial" w:cs="Arial"/>
      <w:color w:val="auto"/>
    </w:rPr>
  </w:style>
  <w:style w:type="character" w:customStyle="1" w:styleId="A15">
    <w:name w:val="A15"/>
    <w:uiPriority w:val="99"/>
    <w:rsid w:val="00AF2F45"/>
    <w:rPr>
      <w:color w:val="00AEEF"/>
      <w:sz w:val="12"/>
      <w:szCs w:val="12"/>
    </w:rPr>
  </w:style>
  <w:style w:type="character" w:customStyle="1" w:styleId="A16">
    <w:name w:val="A16"/>
    <w:uiPriority w:val="99"/>
    <w:rsid w:val="00AF2F45"/>
    <w:rPr>
      <w:color w:val="00AEEF"/>
      <w:sz w:val="10"/>
      <w:szCs w:val="10"/>
    </w:rPr>
  </w:style>
  <w:style w:type="paragraph" w:customStyle="1" w:styleId="Pa23">
    <w:name w:val="Pa23"/>
    <w:basedOn w:val="Default"/>
    <w:next w:val="Default"/>
    <w:uiPriority w:val="99"/>
    <w:rsid w:val="00AF2F45"/>
    <w:pPr>
      <w:spacing w:line="201" w:lineRule="atLeast"/>
    </w:pPr>
    <w:rPr>
      <w:rFonts w:ascii="PW Centra No2" w:hAnsi="PW Centra No2"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AF2F45"/>
    <w:pPr>
      <w:spacing w:line="141" w:lineRule="atLeast"/>
    </w:pPr>
    <w:rPr>
      <w:rFonts w:ascii="PW Centra No2" w:hAnsi="PW Centra No2"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AF2F45"/>
    <w:pPr>
      <w:spacing w:line="201" w:lineRule="atLeast"/>
    </w:pPr>
    <w:rPr>
      <w:rFonts w:ascii="Gotham Book" w:hAnsi="Gotham Book" w:cs="Times New Roman"/>
      <w:color w:val="auto"/>
    </w:rPr>
  </w:style>
  <w:style w:type="paragraph" w:customStyle="1" w:styleId="Pa12">
    <w:name w:val="Pa12"/>
    <w:basedOn w:val="Default"/>
    <w:next w:val="Default"/>
    <w:uiPriority w:val="99"/>
    <w:rsid w:val="00106565"/>
    <w:pPr>
      <w:spacing w:line="241" w:lineRule="atLeast"/>
    </w:pPr>
    <w:rPr>
      <w:rFonts w:ascii="BentonSans Medium" w:hAnsi="BentonSans Medium" w:cs="Times New Roman"/>
      <w:color w:val="auto"/>
    </w:rPr>
  </w:style>
  <w:style w:type="paragraph" w:styleId="BalloonText">
    <w:name w:val="Balloon Text"/>
    <w:basedOn w:val="Normal"/>
    <w:link w:val="BalloonTextChar"/>
    <w:semiHidden/>
    <w:unhideWhenUsed/>
    <w:rsid w:val="00975F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5F9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3F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3F92"/>
    <w:rPr>
      <w:b/>
      <w:bCs/>
    </w:rPr>
  </w:style>
  <w:style w:type="numbering" w:customStyle="1" w:styleId="Style1">
    <w:name w:val="Style1"/>
    <w:uiPriority w:val="99"/>
    <w:rsid w:val="00297BD3"/>
    <w:pPr>
      <w:numPr>
        <w:numId w:val="46"/>
      </w:numPr>
    </w:pPr>
  </w:style>
  <w:style w:type="character" w:customStyle="1" w:styleId="HeaderChar">
    <w:name w:val="Header Char"/>
    <w:basedOn w:val="DefaultParagraphFont"/>
    <w:link w:val="Header"/>
    <w:rsid w:val="007D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olftech.ad.ncsu.edu\oit\Shares\FACIL\CamPlan\Designer%20Selections\Forms\Form%205%20Designer%20Selection%20Matrix%20Short%20version10.29.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AF25B-2193-4E7B-BB9F-CB92F9F0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5 Designer Selection Matrix Short version10.29.20</Template>
  <TotalTime>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Designer Selection Matrix</vt:lpstr>
    </vt:vector>
  </TitlesOfParts>
  <Company>NCS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Designer Selection Matrix</dc:title>
  <dc:subject/>
  <dc:creator>Bill Davis</dc:creator>
  <cp:keywords/>
  <dc:description/>
  <cp:lastModifiedBy>David Hammock</cp:lastModifiedBy>
  <cp:revision>3</cp:revision>
  <cp:lastPrinted>2020-10-28T19:57:00Z</cp:lastPrinted>
  <dcterms:created xsi:type="dcterms:W3CDTF">2026-03-30T20:12:00Z</dcterms:created>
  <dcterms:modified xsi:type="dcterms:W3CDTF">2026-03-30T20:13:00Z</dcterms:modified>
</cp:coreProperties>
</file>